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0EF1C7" w14:textId="237176CE" w:rsidR="00295D62" w:rsidRDefault="002C76F4" w:rsidP="005530DE">
      <w:pPr>
        <w:pStyle w:val="Heading1"/>
      </w:pPr>
      <w:r>
        <w:t>Mental</w:t>
      </w:r>
    </w:p>
    <w:p w14:paraId="52E786C0" w14:textId="57505F1C" w:rsidR="002C76F4" w:rsidRDefault="002C76F4" w:rsidP="005530DE">
      <w:pPr>
        <w:pStyle w:val="Heading1"/>
      </w:pPr>
      <w:r>
        <w:t xml:space="preserve">Health </w:t>
      </w:r>
    </w:p>
    <w:p w14:paraId="415D8DD0" w14:textId="36A36B38" w:rsidR="002C76F4" w:rsidRDefault="002C76F4" w:rsidP="005530DE">
      <w:pPr>
        <w:pStyle w:val="Heading1"/>
      </w:pPr>
      <w:r>
        <w:t>Crisis #</w:t>
      </w:r>
      <w:r w:rsidR="00BC55C2">
        <w:t>988</w:t>
      </w:r>
    </w:p>
    <w:p w14:paraId="205E58FB" w14:textId="66244676" w:rsidR="00885043" w:rsidRPr="00BC55C2" w:rsidRDefault="002C76F4" w:rsidP="00B14B5B">
      <w:pPr>
        <w:pStyle w:val="Heading2"/>
        <w:rPr>
          <w:rFonts w:hint="eastAsia"/>
          <w:color w:val="FFFFFF" w:themeColor="background1"/>
        </w:rPr>
      </w:pPr>
      <w:r w:rsidRPr="00BC55C2">
        <w:rPr>
          <w:color w:val="FFFFFF" w:themeColor="background1"/>
        </w:rPr>
        <w:t>You are not alone</w:t>
      </w:r>
      <w:r w:rsidR="00BC55C2" w:rsidRPr="00BC55C2">
        <w:rPr>
          <w:color w:val="FFFFFF" w:themeColor="background1"/>
        </w:rPr>
        <w:t>!</w:t>
      </w:r>
    </w:p>
    <w:tbl>
      <w:tblPr>
        <w:tblStyle w:val="TableGrid"/>
        <w:tblW w:w="528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232" w:type="dxa"/>
          <w:left w:w="115" w:type="dxa"/>
          <w:right w:w="115" w:type="dxa"/>
        </w:tblCellMar>
        <w:tblLook w:val="06A0" w:firstRow="1" w:lastRow="0" w:firstColumn="1" w:lastColumn="0" w:noHBand="1" w:noVBand="1"/>
      </w:tblPr>
      <w:tblGrid>
        <w:gridCol w:w="6554"/>
        <w:gridCol w:w="4859"/>
      </w:tblGrid>
      <w:tr w:rsidR="005D66BB" w14:paraId="3D3D9B9C" w14:textId="77777777" w:rsidTr="00EC4581">
        <w:trPr>
          <w:trHeight w:val="3617"/>
        </w:trPr>
        <w:tc>
          <w:tcPr>
            <w:tcW w:w="6669" w:type="dxa"/>
          </w:tcPr>
          <w:sdt>
            <w:sdtPr>
              <w:rPr>
                <w:color w:val="FFFFFF"/>
              </w:rPr>
              <w:alias w:val="Enter your name:"/>
              <w:tag w:val="Enter your name:"/>
              <w:id w:val="-1697834068"/>
              <w:placeholder>
                <w:docPart w:val="8531CF6880C6451CA9145D96321E2044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Content>
              <w:p w14:paraId="5E88480F" w14:textId="50E1D7F2" w:rsidR="002E178D" w:rsidRPr="004F2BF5" w:rsidRDefault="007A31F9" w:rsidP="00B43273">
                <w:pPr>
                  <w:pStyle w:val="Heading3"/>
                  <w:outlineLvl w:val="2"/>
                  <w:rPr>
                    <w:i/>
                    <w:color w:val="FFFFFF"/>
                  </w:rPr>
                </w:pPr>
                <w:r w:rsidRPr="004F2BF5">
                  <w:rPr>
                    <w:color w:val="FFFFFF"/>
                  </w:rPr>
                  <w:t xml:space="preserve">988 Suicide &amp; Crisis </w:t>
                </w:r>
                <w:proofErr w:type="gramStart"/>
                <w:r w:rsidRPr="004F2BF5">
                  <w:rPr>
                    <w:color w:val="FFFFFF"/>
                  </w:rPr>
                  <w:t>Lifeline</w:t>
                </w:r>
                <w:proofErr w:type="gramEnd"/>
              </w:p>
            </w:sdtContent>
          </w:sdt>
          <w:p w14:paraId="2D414E1A" w14:textId="41583C41" w:rsidR="005D66BB" w:rsidRPr="00962499" w:rsidRDefault="002C76F4" w:rsidP="00962499">
            <w:pPr>
              <w:pStyle w:val="ContactInfo"/>
            </w:pPr>
            <w:r>
              <w:t>Available 24hours – 7 days per week</w:t>
            </w:r>
          </w:p>
          <w:p w14:paraId="0CC5AA53" w14:textId="61627A89" w:rsidR="002C76F4" w:rsidRDefault="002C76F4" w:rsidP="00962499">
            <w:pPr>
              <w:pStyle w:val="ContactInfo"/>
              <w:rPr>
                <w:iCs/>
              </w:rPr>
            </w:pPr>
            <w:r>
              <w:rPr>
                <w:iCs/>
              </w:rPr>
              <w:t>Free &amp; Confidential</w:t>
            </w:r>
          </w:p>
          <w:p w14:paraId="3D5E0F71" w14:textId="45B02738" w:rsidR="005D66BB" w:rsidRPr="00962499" w:rsidRDefault="002C76F4" w:rsidP="00962499">
            <w:pPr>
              <w:pStyle w:val="ContactInfo"/>
              <w:rPr>
                <w:rStyle w:val="Emphasis"/>
                <w:iCs w:val="0"/>
              </w:rPr>
            </w:pPr>
            <w:r>
              <w:rPr>
                <w:iCs/>
              </w:rPr>
              <w:t>Call or text 988</w:t>
            </w:r>
          </w:p>
          <w:p w14:paraId="5C832D47" w14:textId="19BD7247" w:rsidR="0071037B" w:rsidRPr="00962499" w:rsidRDefault="002C76F4" w:rsidP="00962499">
            <w:pPr>
              <w:pStyle w:val="ContactInfo"/>
            </w:pPr>
            <w:r>
              <w:t xml:space="preserve">Chat:  </w:t>
            </w:r>
            <w:r w:rsidRPr="002C76F4">
              <w:t>988lifeline.org/chat</w:t>
            </w:r>
          </w:p>
          <w:sdt>
            <w:sdtPr>
              <w:alias w:val="Enter email:"/>
              <w:tag w:val="Enter email:"/>
              <w:id w:val="1309511597"/>
              <w:placeholder>
                <w:docPart w:val="06A5046864334F6880A0F0F4AE0B0513"/>
              </w:placeholder>
              <w:dataBinding w:prefixMappings="xmlns:ns0='http://schemas.microsoft.com/office/2006/coverPageProps' " w:xpath="/ns0:CoverPageProperties[1]/ns0:CompanyEmail[1]" w:storeItemID="{55AF091B-3C7A-41E3-B477-F2FDAA23CFDA}"/>
              <w15:appearance w15:val="hidden"/>
              <w:text/>
            </w:sdtPr>
            <w:sdtContent>
              <w:p w14:paraId="2F6CE4B8" w14:textId="3DADA1F2" w:rsidR="002E178D" w:rsidRPr="00B06B4E" w:rsidRDefault="00EF1525" w:rsidP="00962499">
                <w:pPr>
                  <w:pStyle w:val="ContactInfo"/>
                  <w:rPr>
                    <w:rStyle w:val="Emphasis"/>
                    <w:color w:val="000000" w:themeColor="text1"/>
                  </w:rPr>
                </w:pPr>
                <w:r>
                  <w:t>988 Suicide &amp; Crisis Lifeline</w:t>
                </w:r>
              </w:p>
            </w:sdtContent>
          </w:sdt>
        </w:tc>
        <w:tc>
          <w:tcPr>
            <w:tcW w:w="4988" w:type="dxa"/>
          </w:tcPr>
          <w:p w14:paraId="3C8B0B4F" w14:textId="38FDE292" w:rsidR="005D66BB" w:rsidRPr="00962499" w:rsidRDefault="005D66BB" w:rsidP="00962499">
            <w:pPr>
              <w:pStyle w:val="Heading5"/>
              <w:outlineLvl w:val="4"/>
            </w:pPr>
          </w:p>
        </w:tc>
      </w:tr>
    </w:tbl>
    <w:p w14:paraId="7F877534" w14:textId="06A249DC" w:rsidR="00582365" w:rsidRPr="00C748FE" w:rsidRDefault="007A31F9" w:rsidP="0028261B">
      <w:pPr>
        <w:pStyle w:val="Heading4"/>
        <w:jc w:val="left"/>
      </w:pPr>
      <w:r>
        <w:t xml:space="preserve">             “Although the world is full of suffering, it is also full of the overcoming of it” – Helen Keller</w:t>
      </w:r>
    </w:p>
    <w:tbl>
      <w:tblPr>
        <w:tblStyle w:val="TableGrid"/>
        <w:tblW w:w="5000" w:type="pct"/>
        <w:tblBorders>
          <w:top w:val="dashed" w:sz="4" w:space="0" w:color="auto"/>
          <w:left w:val="none" w:sz="0" w:space="0" w:color="auto"/>
          <w:bottom w:val="none" w:sz="0" w:space="0" w:color="auto"/>
          <w:right w:val="none" w:sz="0" w:space="0" w:color="auto"/>
          <w:insideH w:val="dashed" w:sz="4" w:space="0" w:color="auto"/>
          <w:insideV w:val="dashed" w:sz="4" w:space="0" w:color="auto"/>
        </w:tblBorders>
        <w:tblLayout w:type="fixed"/>
        <w:tblCellMar>
          <w:top w:w="115" w:type="dxa"/>
          <w:left w:w="144" w:type="dxa"/>
          <w:bottom w:w="115" w:type="dxa"/>
          <w:right w:w="144" w:type="dxa"/>
        </w:tblCellMar>
        <w:tblLook w:val="0620" w:firstRow="1" w:lastRow="0" w:firstColumn="0" w:lastColumn="0" w:noHBand="1" w:noVBand="1"/>
      </w:tblPr>
      <w:tblGrid>
        <w:gridCol w:w="1197"/>
        <w:gridCol w:w="1200"/>
        <w:gridCol w:w="1200"/>
        <w:gridCol w:w="1199"/>
        <w:gridCol w:w="1199"/>
        <w:gridCol w:w="1202"/>
        <w:gridCol w:w="1202"/>
        <w:gridCol w:w="1202"/>
        <w:gridCol w:w="1199"/>
      </w:tblGrid>
      <w:tr w:rsidR="00D96413" w:rsidRPr="00457582" w14:paraId="0FD7AEED" w14:textId="77777777" w:rsidTr="00B43273">
        <w:trPr>
          <w:cantSplit/>
          <w:trHeight w:val="1315"/>
        </w:trPr>
        <w:tc>
          <w:tcPr>
            <w:tcW w:w="1189" w:type="dxa"/>
            <w:textDirection w:val="tbRl"/>
            <w:vAlign w:val="center"/>
          </w:tcPr>
          <w:sdt>
            <w:sdtPr>
              <w:rPr>
                <w:b/>
                <w:bCs/>
              </w:rPr>
              <w:alias w:val="Name:"/>
              <w:tag w:val="Name:"/>
              <w:id w:val="1691958143"/>
              <w:placeholder>
                <w:docPart w:val="3B97729D9A4E40679DC6F6C9E73888D4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Content>
              <w:p w14:paraId="0AA83B50" w14:textId="53DC1474" w:rsidR="00582365" w:rsidRPr="00457582" w:rsidRDefault="007A31F9" w:rsidP="00B43273">
                <w:pPr>
                  <w:spacing w:line="240" w:lineRule="exact"/>
                  <w:rPr>
                    <w:b/>
                    <w:bCs/>
                  </w:rPr>
                </w:pPr>
                <w:r>
                  <w:rPr>
                    <w:b/>
                    <w:bCs/>
                  </w:rPr>
                  <w:t>988 Suicide &amp; Crisis Lifeline</w:t>
                </w:r>
              </w:p>
            </w:sdtContent>
          </w:sdt>
          <w:p w14:paraId="6A31B4B0" w14:textId="5E86244D" w:rsidR="00582365" w:rsidRPr="00457582" w:rsidRDefault="00582365" w:rsidP="00B43273">
            <w:pPr>
              <w:spacing w:line="240" w:lineRule="exact"/>
              <w:rPr>
                <w:b/>
                <w:bCs/>
              </w:rPr>
            </w:pPr>
          </w:p>
        </w:tc>
        <w:tc>
          <w:tcPr>
            <w:tcW w:w="1192" w:type="dxa"/>
            <w:textDirection w:val="tbRl"/>
            <w:vAlign w:val="center"/>
          </w:tcPr>
          <w:sdt>
            <w:sdtPr>
              <w:rPr>
                <w:b/>
                <w:bCs/>
              </w:rPr>
              <w:alias w:val="Name:"/>
              <w:tag w:val="Name:"/>
              <w:id w:val="-1221975179"/>
              <w:placeholder>
                <w:docPart w:val="15F96D4A14AC41D6A0C537C007569E5C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Content>
              <w:p w14:paraId="0FEDB395" w14:textId="77777777" w:rsidR="00582365" w:rsidRPr="00457582" w:rsidRDefault="007A31F9" w:rsidP="00B43273">
                <w:pPr>
                  <w:spacing w:line="240" w:lineRule="exact"/>
                  <w:rPr>
                    <w:b/>
                    <w:bCs/>
                  </w:rPr>
                </w:pPr>
                <w:r>
                  <w:rPr>
                    <w:b/>
                    <w:bCs/>
                  </w:rPr>
                  <w:t>988 Suicide &amp; Crisis Lifeline</w:t>
                </w:r>
              </w:p>
            </w:sdtContent>
          </w:sdt>
          <w:p w14:paraId="67D8F37D" w14:textId="59678D59" w:rsidR="00582365" w:rsidRPr="00457582" w:rsidRDefault="00582365" w:rsidP="00B43273">
            <w:pPr>
              <w:spacing w:line="240" w:lineRule="exact"/>
              <w:rPr>
                <w:b/>
                <w:bCs/>
              </w:rPr>
            </w:pPr>
          </w:p>
        </w:tc>
        <w:tc>
          <w:tcPr>
            <w:tcW w:w="1192" w:type="dxa"/>
            <w:textDirection w:val="tbRl"/>
            <w:vAlign w:val="center"/>
          </w:tcPr>
          <w:sdt>
            <w:sdtPr>
              <w:rPr>
                <w:b/>
                <w:bCs/>
              </w:rPr>
              <w:alias w:val="Name:"/>
              <w:tag w:val="Name:"/>
              <w:id w:val="738831072"/>
              <w:placeholder>
                <w:docPart w:val="ED0DAB12CB7540088B4AC51398073FD1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Content>
              <w:p w14:paraId="1170185B" w14:textId="30CF9B21" w:rsidR="00582365" w:rsidRPr="00457582" w:rsidRDefault="003C2B7F" w:rsidP="00B43273">
                <w:pPr>
                  <w:spacing w:line="240" w:lineRule="exact"/>
                  <w:rPr>
                    <w:b/>
                    <w:bCs/>
                  </w:rPr>
                </w:pPr>
                <w:r w:rsidRPr="00457582">
                  <w:rPr>
                    <w:b/>
                    <w:bCs/>
                  </w:rPr>
                  <w:t xml:space="preserve">988 Suicide &amp; Crisis </w:t>
                </w:r>
                <w:r w:rsidR="007A31F9">
                  <w:rPr>
                    <w:b/>
                    <w:bCs/>
                  </w:rPr>
                  <w:t>L</w:t>
                </w:r>
                <w:r w:rsidRPr="00457582">
                  <w:rPr>
                    <w:b/>
                    <w:bCs/>
                  </w:rPr>
                  <w:t>ifeline</w:t>
                </w:r>
              </w:p>
            </w:sdtContent>
          </w:sdt>
        </w:tc>
        <w:tc>
          <w:tcPr>
            <w:tcW w:w="1192" w:type="dxa"/>
            <w:textDirection w:val="tbRl"/>
            <w:vAlign w:val="center"/>
          </w:tcPr>
          <w:sdt>
            <w:sdtPr>
              <w:rPr>
                <w:b/>
                <w:bCs/>
              </w:rPr>
              <w:alias w:val="Name:"/>
              <w:tag w:val="Name:"/>
              <w:id w:val="-540056142"/>
              <w:placeholder>
                <w:docPart w:val="65B8164B0DF9499B9A49FFC68ACF730E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Content>
              <w:p w14:paraId="23E62571" w14:textId="7EAD277A" w:rsidR="00582365" w:rsidRPr="00457582" w:rsidRDefault="007A31F9" w:rsidP="00B43273">
                <w:pPr>
                  <w:spacing w:line="240" w:lineRule="exact"/>
                  <w:rPr>
                    <w:b/>
                    <w:bCs/>
                  </w:rPr>
                </w:pPr>
                <w:r>
                  <w:rPr>
                    <w:b/>
                    <w:bCs/>
                  </w:rPr>
                  <w:t>988 Suicide &amp; Crisis Lifeline</w:t>
                </w:r>
              </w:p>
            </w:sdtContent>
          </w:sdt>
        </w:tc>
        <w:tc>
          <w:tcPr>
            <w:tcW w:w="1192" w:type="dxa"/>
            <w:textDirection w:val="tbRl"/>
            <w:vAlign w:val="center"/>
          </w:tcPr>
          <w:sdt>
            <w:sdtPr>
              <w:rPr>
                <w:b/>
                <w:bCs/>
              </w:rPr>
              <w:alias w:val="Name:"/>
              <w:tag w:val="Name:"/>
              <w:id w:val="860476557"/>
              <w:placeholder>
                <w:docPart w:val="D26FB42CCB294132953518C1FC9B43D6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Content>
              <w:p w14:paraId="55C7153C" w14:textId="4254A75E" w:rsidR="00582365" w:rsidRPr="00457582" w:rsidRDefault="007A31F9" w:rsidP="00B43273">
                <w:pPr>
                  <w:spacing w:line="240" w:lineRule="exact"/>
                  <w:rPr>
                    <w:b/>
                    <w:bCs/>
                  </w:rPr>
                </w:pPr>
                <w:r>
                  <w:rPr>
                    <w:b/>
                    <w:bCs/>
                  </w:rPr>
                  <w:t>988 Suicide &amp; Crisis Lifeline</w:t>
                </w:r>
              </w:p>
            </w:sdtContent>
          </w:sdt>
        </w:tc>
        <w:tc>
          <w:tcPr>
            <w:tcW w:w="1195" w:type="dxa"/>
            <w:textDirection w:val="tbRl"/>
            <w:vAlign w:val="center"/>
          </w:tcPr>
          <w:sdt>
            <w:sdtPr>
              <w:rPr>
                <w:b/>
                <w:bCs/>
              </w:rPr>
              <w:alias w:val="Name:"/>
              <w:tag w:val="Name:"/>
              <w:id w:val="1125664500"/>
              <w:placeholder>
                <w:docPart w:val="6ED9C6581AD8475C8809C67C7C49571B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Content>
              <w:p w14:paraId="3AFB707B" w14:textId="3EC58688" w:rsidR="00582365" w:rsidRPr="00457582" w:rsidRDefault="007A31F9" w:rsidP="0028261B">
                <w:pPr>
                  <w:spacing w:line="240" w:lineRule="exact"/>
                  <w:rPr>
                    <w:b/>
                    <w:bCs/>
                  </w:rPr>
                </w:pPr>
                <w:r>
                  <w:rPr>
                    <w:b/>
                    <w:bCs/>
                  </w:rPr>
                  <w:t>988 Suicide &amp; Crisis Lifeline</w:t>
                </w:r>
              </w:p>
            </w:sdtContent>
          </w:sdt>
        </w:tc>
        <w:tc>
          <w:tcPr>
            <w:tcW w:w="1195" w:type="dxa"/>
            <w:textDirection w:val="tbRl"/>
            <w:vAlign w:val="center"/>
          </w:tcPr>
          <w:sdt>
            <w:sdtPr>
              <w:rPr>
                <w:b/>
                <w:bCs/>
              </w:rPr>
              <w:alias w:val="Name:"/>
              <w:tag w:val="Name:"/>
              <w:id w:val="1402790577"/>
              <w:placeholder>
                <w:docPart w:val="962048FAB2504843A031E0D3FD3D1858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Content>
              <w:p w14:paraId="75893ADC" w14:textId="12E1D6DB" w:rsidR="00582365" w:rsidRPr="00457582" w:rsidRDefault="007A31F9" w:rsidP="00B43273">
                <w:pPr>
                  <w:spacing w:line="240" w:lineRule="exact"/>
                  <w:rPr>
                    <w:b/>
                    <w:bCs/>
                  </w:rPr>
                </w:pPr>
                <w:r>
                  <w:rPr>
                    <w:b/>
                    <w:bCs/>
                  </w:rPr>
                  <w:t>988 Suicide &amp; Crisis Lifeline</w:t>
                </w:r>
              </w:p>
            </w:sdtContent>
          </w:sdt>
        </w:tc>
        <w:tc>
          <w:tcPr>
            <w:tcW w:w="1195" w:type="dxa"/>
            <w:textDirection w:val="tbRl"/>
            <w:vAlign w:val="center"/>
          </w:tcPr>
          <w:sdt>
            <w:sdtPr>
              <w:rPr>
                <w:b/>
                <w:bCs/>
              </w:rPr>
              <w:alias w:val="Name:"/>
              <w:tag w:val="Name:"/>
              <w:id w:val="878212903"/>
              <w:placeholder>
                <w:docPart w:val="15772B860E2347D6A148954EA96267C0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Content>
              <w:p w14:paraId="255C8099" w14:textId="3274E613" w:rsidR="00582365" w:rsidRPr="00457582" w:rsidRDefault="007A31F9" w:rsidP="00B43273">
                <w:pPr>
                  <w:spacing w:line="240" w:lineRule="exact"/>
                  <w:rPr>
                    <w:b/>
                    <w:bCs/>
                  </w:rPr>
                </w:pPr>
                <w:r>
                  <w:rPr>
                    <w:b/>
                    <w:bCs/>
                  </w:rPr>
                  <w:t>988 Suicide &amp; Crisis Lifeline</w:t>
                </w:r>
              </w:p>
            </w:sdtContent>
          </w:sdt>
        </w:tc>
        <w:tc>
          <w:tcPr>
            <w:tcW w:w="1192" w:type="dxa"/>
            <w:textDirection w:val="tbRl"/>
            <w:vAlign w:val="center"/>
          </w:tcPr>
          <w:sdt>
            <w:sdtPr>
              <w:rPr>
                <w:b/>
                <w:bCs/>
              </w:rPr>
              <w:alias w:val="Email:"/>
              <w:tag w:val="Email:"/>
              <w:id w:val="2066985342"/>
              <w:placeholder>
                <w:docPart w:val="4B2225BB3D97483D8F091E0A0538B5C0"/>
              </w:placeholder>
              <w:dataBinding w:prefixMappings="xmlns:ns0='http://schemas.microsoft.com/office/2006/coverPageProps' " w:xpath="/ns0:CoverPageProperties[1]/ns0:CompanyEmail[1]" w:storeItemID="{55AF091B-3C7A-41E3-B477-F2FDAA23CFDA}"/>
              <w15:appearance w15:val="hidden"/>
              <w:text/>
            </w:sdtPr>
            <w:sdtContent>
              <w:p w14:paraId="4A7F471B" w14:textId="46857D20" w:rsidR="00582365" w:rsidRPr="00457582" w:rsidRDefault="00EF1525" w:rsidP="00B43273">
                <w:pPr>
                  <w:spacing w:line="240" w:lineRule="exact"/>
                  <w:rPr>
                    <w:b/>
                    <w:bCs/>
                  </w:rPr>
                </w:pPr>
                <w:r w:rsidRPr="002F27E8">
                  <w:rPr>
                    <w:b/>
                    <w:bCs/>
                  </w:rPr>
                  <w:t>988 Suicide &amp; Crisis Lifeline</w:t>
                </w:r>
              </w:p>
            </w:sdtContent>
          </w:sdt>
        </w:tc>
      </w:tr>
    </w:tbl>
    <w:p w14:paraId="605E84F3" w14:textId="77777777" w:rsidR="00582365" w:rsidRPr="00487D81" w:rsidRDefault="00582365" w:rsidP="00593153"/>
    <w:sectPr w:rsidR="00582365" w:rsidRPr="00487D81" w:rsidSect="00855D1F">
      <w:headerReference w:type="first" r:id="rId11"/>
      <w:footerReference w:type="first" r:id="rId12"/>
      <w:pgSz w:w="12240" w:h="15840" w:code="1"/>
      <w:pgMar w:top="1872" w:right="720" w:bottom="230" w:left="720" w:header="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8BB815" w14:textId="77777777" w:rsidR="0036247E" w:rsidRDefault="0036247E">
      <w:r>
        <w:separator/>
      </w:r>
    </w:p>
  </w:endnote>
  <w:endnote w:type="continuationSeparator" w:id="0">
    <w:p w14:paraId="20D7F6CF" w14:textId="77777777" w:rsidR="0036247E" w:rsidRDefault="003624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Sans Typewriter Bold Obl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4CF23A" w14:textId="6653767B" w:rsidR="00157304" w:rsidRDefault="003A1342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4A3D2967" wp14:editId="06683204">
              <wp:simplePos x="0" y="0"/>
              <wp:positionH relativeFrom="page">
                <wp:posOffset>-9525</wp:posOffset>
              </wp:positionH>
              <wp:positionV relativeFrom="page">
                <wp:align>bottom</wp:align>
              </wp:positionV>
              <wp:extent cx="7772400" cy="2124075"/>
              <wp:effectExtent l="0" t="0" r="0" b="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772400" cy="212407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AB5817D" id="Rectangle 1" o:spid="_x0000_s1026" style="position:absolute;margin-left:-.75pt;margin-top:0;width:612pt;height:167.2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bottom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" fillcolor="#549e39 [3204]" stroked="f" strokeweight="2pt"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BB4081" w14:textId="77777777" w:rsidR="0036247E" w:rsidRDefault="0036247E">
      <w:r>
        <w:separator/>
      </w:r>
    </w:p>
  </w:footnote>
  <w:footnote w:type="continuationSeparator" w:id="0">
    <w:p w14:paraId="469087FD" w14:textId="77777777" w:rsidR="0036247E" w:rsidRDefault="0036247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898F3F" w14:textId="55E2D16E" w:rsidR="00D9590C" w:rsidRDefault="003A1342" w:rsidP="00855D1F">
    <w:pPr>
      <w:pStyle w:val="Header"/>
      <w:tabs>
        <w:tab w:val="clear" w:pos="4680"/>
        <w:tab w:val="clear" w:pos="9360"/>
      </w:tabs>
    </w:pPr>
    <w:r>
      <w:rPr>
        <w:noProof/>
      </w:rPr>
      <mc:AlternateContent>
        <mc:Choice Requires="wps">
          <w:drawing>
            <wp:anchor distT="4294967295" distB="4294967295" distL="114300" distR="114300" simplePos="0" relativeHeight="251670528" behindDoc="0" locked="0" layoutInCell="1" allowOverlap="1" wp14:anchorId="0324EE2C" wp14:editId="5C76D554">
              <wp:simplePos x="0" y="0"/>
              <wp:positionH relativeFrom="column">
                <wp:posOffset>914400</wp:posOffset>
              </wp:positionH>
              <wp:positionV relativeFrom="paragraph">
                <wp:posOffset>2295524</wp:posOffset>
              </wp:positionV>
              <wp:extent cx="1458595" cy="0"/>
              <wp:effectExtent l="0" t="19050" r="8255" b="0"/>
              <wp:wrapNone/>
              <wp:docPr id="5" name="Straight Connector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1458595" cy="0"/>
                      </a:xfrm>
                      <a:prstGeom prst="line">
                        <a:avLst/>
                      </a:prstGeom>
                      <a:ln w="285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407275B" id="Straight Connector 5" o:spid="_x0000_s1026" style="position:absolute;z-index:2516705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in,180.75pt" to="186.85pt,18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" strokecolor="black [3213]" strokeweight="2.25pt">
              <o:lock v:ext="edit" shapetype="f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366C4EE9" wp14:editId="40683995">
              <wp:simplePos x="0" y="0"/>
              <wp:positionH relativeFrom="page">
                <wp:posOffset>-15240</wp:posOffset>
              </wp:positionH>
              <wp:positionV relativeFrom="page">
                <wp:posOffset>4092575</wp:posOffset>
              </wp:positionV>
              <wp:extent cx="3830955" cy="3830955"/>
              <wp:effectExtent l="0" t="0" r="0" b="0"/>
              <wp:wrapNone/>
              <wp:docPr id="4" name="Freeform: Shap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830955" cy="3830955"/>
                      </a:xfrm>
                      <a:custGeom>
                        <a:avLst/>
                        <a:gdLst>
                          <a:gd name="connsiteX0" fmla="*/ 0 w 3958590"/>
                          <a:gd name="connsiteY0" fmla="*/ 0 h 2129155"/>
                          <a:gd name="connsiteX1" fmla="*/ 3958590 w 3958590"/>
                          <a:gd name="connsiteY1" fmla="*/ 0 h 2129155"/>
                          <a:gd name="connsiteX2" fmla="*/ 3958590 w 3958590"/>
                          <a:gd name="connsiteY2" fmla="*/ 2129155 h 2129155"/>
                          <a:gd name="connsiteX3" fmla="*/ 0 w 3958590"/>
                          <a:gd name="connsiteY3" fmla="*/ 2129155 h 2129155"/>
                          <a:gd name="connsiteX4" fmla="*/ 0 w 3958590"/>
                          <a:gd name="connsiteY4" fmla="*/ 0 h 2129155"/>
                          <a:gd name="connsiteX0" fmla="*/ 0 w 4302835"/>
                          <a:gd name="connsiteY0" fmla="*/ 0 h 2129155"/>
                          <a:gd name="connsiteX1" fmla="*/ 3958590 w 4302835"/>
                          <a:gd name="connsiteY1" fmla="*/ 0 h 2129155"/>
                          <a:gd name="connsiteX2" fmla="*/ 4302835 w 4302835"/>
                          <a:gd name="connsiteY2" fmla="*/ 2129155 h 2129155"/>
                          <a:gd name="connsiteX3" fmla="*/ 0 w 4302835"/>
                          <a:gd name="connsiteY3" fmla="*/ 2129155 h 2129155"/>
                          <a:gd name="connsiteX4" fmla="*/ 0 w 4302835"/>
                          <a:gd name="connsiteY4" fmla="*/ 0 h 2129155"/>
                          <a:gd name="connsiteX0" fmla="*/ 0 w 4302835"/>
                          <a:gd name="connsiteY0" fmla="*/ 1645920 h 3775075"/>
                          <a:gd name="connsiteX1" fmla="*/ 473052 w 4302835"/>
                          <a:gd name="connsiteY1" fmla="*/ 0 h 3775075"/>
                          <a:gd name="connsiteX2" fmla="*/ 4302835 w 4302835"/>
                          <a:gd name="connsiteY2" fmla="*/ 3775075 h 3775075"/>
                          <a:gd name="connsiteX3" fmla="*/ 0 w 4302835"/>
                          <a:gd name="connsiteY3" fmla="*/ 3775075 h 3775075"/>
                          <a:gd name="connsiteX4" fmla="*/ 0 w 4302835"/>
                          <a:gd name="connsiteY4" fmla="*/ 1645920 h 3775075"/>
                          <a:gd name="connsiteX0" fmla="*/ 0 w 4302835"/>
                          <a:gd name="connsiteY0" fmla="*/ 1700775 h 3829930"/>
                          <a:gd name="connsiteX1" fmla="*/ 402343 w 4302835"/>
                          <a:gd name="connsiteY1" fmla="*/ 0 h 3829930"/>
                          <a:gd name="connsiteX2" fmla="*/ 4302835 w 4302835"/>
                          <a:gd name="connsiteY2" fmla="*/ 3829930 h 3829930"/>
                          <a:gd name="connsiteX3" fmla="*/ 0 w 4302835"/>
                          <a:gd name="connsiteY3" fmla="*/ 3829930 h 3829930"/>
                          <a:gd name="connsiteX4" fmla="*/ 0 w 4302835"/>
                          <a:gd name="connsiteY4" fmla="*/ 1700775 h 3829930"/>
                          <a:gd name="connsiteX0" fmla="*/ 0 w 4302835"/>
                          <a:gd name="connsiteY0" fmla="*/ 1700775 h 3829930"/>
                          <a:gd name="connsiteX1" fmla="*/ 0 w 4302835"/>
                          <a:gd name="connsiteY1" fmla="*/ 0 h 3829930"/>
                          <a:gd name="connsiteX2" fmla="*/ 4302835 w 4302835"/>
                          <a:gd name="connsiteY2" fmla="*/ 3829930 h 3829930"/>
                          <a:gd name="connsiteX3" fmla="*/ 0 w 4302835"/>
                          <a:gd name="connsiteY3" fmla="*/ 3829930 h 3829930"/>
                          <a:gd name="connsiteX4" fmla="*/ 0 w 4302835"/>
                          <a:gd name="connsiteY4" fmla="*/ 1700775 h 3829930"/>
                          <a:gd name="connsiteX0" fmla="*/ 0 w 3802954"/>
                          <a:gd name="connsiteY0" fmla="*/ 1700775 h 3829930"/>
                          <a:gd name="connsiteX1" fmla="*/ 0 w 3802954"/>
                          <a:gd name="connsiteY1" fmla="*/ 0 h 3829930"/>
                          <a:gd name="connsiteX2" fmla="*/ 3802954 w 3802954"/>
                          <a:gd name="connsiteY2" fmla="*/ 3829930 h 3829930"/>
                          <a:gd name="connsiteX3" fmla="*/ 0 w 3802954"/>
                          <a:gd name="connsiteY3" fmla="*/ 3829930 h 3829930"/>
                          <a:gd name="connsiteX4" fmla="*/ 0 w 3802954"/>
                          <a:gd name="connsiteY4" fmla="*/ 1700775 h 3829930"/>
                          <a:gd name="connsiteX0" fmla="*/ 0 w 3802954"/>
                          <a:gd name="connsiteY0" fmla="*/ 1700775 h 3830205"/>
                          <a:gd name="connsiteX1" fmla="*/ 0 w 3802954"/>
                          <a:gd name="connsiteY1" fmla="*/ 0 h 3830205"/>
                          <a:gd name="connsiteX2" fmla="*/ 3802954 w 3802954"/>
                          <a:gd name="connsiteY2" fmla="*/ 3830205 h 3830205"/>
                          <a:gd name="connsiteX3" fmla="*/ 0 w 3802954"/>
                          <a:gd name="connsiteY3" fmla="*/ 3829930 h 3830205"/>
                          <a:gd name="connsiteX4" fmla="*/ 0 w 3802954"/>
                          <a:gd name="connsiteY4" fmla="*/ 1700775 h 3830205"/>
                          <a:gd name="connsiteX0" fmla="*/ 0 w 3830114"/>
                          <a:gd name="connsiteY0" fmla="*/ 1700775 h 3830205"/>
                          <a:gd name="connsiteX1" fmla="*/ 0 w 3830114"/>
                          <a:gd name="connsiteY1" fmla="*/ 0 h 3830205"/>
                          <a:gd name="connsiteX2" fmla="*/ 3830114 w 3830114"/>
                          <a:gd name="connsiteY2" fmla="*/ 3830205 h 3830205"/>
                          <a:gd name="connsiteX3" fmla="*/ 0 w 3830114"/>
                          <a:gd name="connsiteY3" fmla="*/ 3829930 h 3830205"/>
                          <a:gd name="connsiteX4" fmla="*/ 0 w 3830114"/>
                          <a:gd name="connsiteY4" fmla="*/ 1700775 h 383020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3830114" h="3830205">
                            <a:moveTo>
                              <a:pt x="0" y="1700775"/>
                            </a:moveTo>
                            <a:lnTo>
                              <a:pt x="0" y="0"/>
                            </a:lnTo>
                            <a:lnTo>
                              <a:pt x="3830114" y="3830205"/>
                            </a:lnTo>
                            <a:lnTo>
                              <a:pt x="0" y="3829930"/>
                            </a:lnTo>
                            <a:lnTo>
                              <a:pt x="0" y="1700775"/>
                            </a:lnTo>
                            <a:close/>
                          </a:path>
                        </a:pathLst>
                      </a:custGeom>
                      <a:solidFill>
                        <a:schemeClr val="tx1">
                          <a:alpha val="48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C049F78" w14:textId="77777777" w:rsidR="005530DE" w:rsidRDefault="005530DE" w:rsidP="005530DE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66C4EE9" id="Freeform: Shape 4" o:spid="_x0000_s1026" style="position:absolute;margin-left:-1.2pt;margin-top:322.25pt;width:301.65pt;height:301.6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3830114,38302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" adj="-11796480,,5400" path="m,1700775l,,3830114,3830205,,3829930,,1700775xe" fillcolor="black [3213]" stroked="f" strokeweight="2pt">
              <v:fill opacity="31354f"/>
              <v:stroke joinstyle="miter"/>
              <v:formulas/>
              <v:path arrowok="t" o:connecttype="custom" o:connectlocs="0,1701108;0,0;3830955,3830955;0,3830680;0,1701108" o:connectangles="0,0,0,0,0" textboxrect="0,0,3830114,3830205"/>
              <v:textbox>
                <w:txbxContent>
                  <w:p w14:paraId="2C049F78" w14:textId="77777777" w:rsidR="005530DE" w:rsidRDefault="005530DE" w:rsidP="005530DE"/>
                </w:txbxContent>
              </v:textbox>
              <w10:wrap anchorx="page" anchory="page"/>
            </v:shape>
          </w:pict>
        </mc:Fallback>
      </mc:AlternateContent>
    </w:r>
    <w:r w:rsidR="00D140B1">
      <w:rPr>
        <w:noProof/>
        <w:lang w:eastAsia="en-US"/>
      </w:rPr>
      <w:drawing>
        <wp:anchor distT="0" distB="0" distL="114300" distR="114300" simplePos="0" relativeHeight="251661312" behindDoc="0" locked="0" layoutInCell="1" allowOverlap="1" wp14:anchorId="66090C96" wp14:editId="0434B701">
          <wp:simplePos x="0" y="0"/>
          <wp:positionH relativeFrom="page">
            <wp:posOffset>-8890</wp:posOffset>
          </wp:positionH>
          <wp:positionV relativeFrom="page">
            <wp:posOffset>0</wp:posOffset>
          </wp:positionV>
          <wp:extent cx="7827264" cy="7936992"/>
          <wp:effectExtent l="0" t="0" r="2540" b="6985"/>
          <wp:wrapNone/>
          <wp:docPr id="7" name="Picture 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02-05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7264" cy="793699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2B276428" wp14:editId="51460265">
              <wp:simplePos x="0" y="0"/>
              <wp:positionH relativeFrom="page">
                <wp:posOffset>3493135</wp:posOffset>
              </wp:positionH>
              <wp:positionV relativeFrom="page">
                <wp:posOffset>2466975</wp:posOffset>
              </wp:positionV>
              <wp:extent cx="4279265" cy="7324090"/>
              <wp:effectExtent l="0" t="0" r="0" b="0"/>
              <wp:wrapNone/>
              <wp:docPr id="3" name="Freeform: Shap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279265" cy="7324090"/>
                      </a:xfrm>
                      <a:custGeom>
                        <a:avLst/>
                        <a:gdLst>
                          <a:gd name="connsiteX0" fmla="*/ 0 w 2001520"/>
                          <a:gd name="connsiteY0" fmla="*/ 0 h 1499235"/>
                          <a:gd name="connsiteX1" fmla="*/ 2001520 w 2001520"/>
                          <a:gd name="connsiteY1" fmla="*/ 0 h 1499235"/>
                          <a:gd name="connsiteX2" fmla="*/ 2001520 w 2001520"/>
                          <a:gd name="connsiteY2" fmla="*/ 1499235 h 1499235"/>
                          <a:gd name="connsiteX3" fmla="*/ 0 w 2001520"/>
                          <a:gd name="connsiteY3" fmla="*/ 1499235 h 1499235"/>
                          <a:gd name="connsiteX4" fmla="*/ 0 w 2001520"/>
                          <a:gd name="connsiteY4" fmla="*/ 0 h 1499235"/>
                          <a:gd name="connsiteX0" fmla="*/ 0 w 3640850"/>
                          <a:gd name="connsiteY0" fmla="*/ 527221 h 1499235"/>
                          <a:gd name="connsiteX1" fmla="*/ 3640850 w 3640850"/>
                          <a:gd name="connsiteY1" fmla="*/ 0 h 1499235"/>
                          <a:gd name="connsiteX2" fmla="*/ 3640850 w 3640850"/>
                          <a:gd name="connsiteY2" fmla="*/ 1499235 h 1499235"/>
                          <a:gd name="connsiteX3" fmla="*/ 1639330 w 3640850"/>
                          <a:gd name="connsiteY3" fmla="*/ 1499235 h 1499235"/>
                          <a:gd name="connsiteX4" fmla="*/ 0 w 3640850"/>
                          <a:gd name="connsiteY4" fmla="*/ 527221 h 1499235"/>
                          <a:gd name="connsiteX0" fmla="*/ 0 w 3640850"/>
                          <a:gd name="connsiteY0" fmla="*/ 3056237 h 4028251"/>
                          <a:gd name="connsiteX1" fmla="*/ 3031290 w 3640850"/>
                          <a:gd name="connsiteY1" fmla="*/ 0 h 4028251"/>
                          <a:gd name="connsiteX2" fmla="*/ 3640850 w 3640850"/>
                          <a:gd name="connsiteY2" fmla="*/ 4028251 h 4028251"/>
                          <a:gd name="connsiteX3" fmla="*/ 1639330 w 3640850"/>
                          <a:gd name="connsiteY3" fmla="*/ 4028251 h 4028251"/>
                          <a:gd name="connsiteX4" fmla="*/ 0 w 3640850"/>
                          <a:gd name="connsiteY4" fmla="*/ 3056237 h 4028251"/>
                          <a:gd name="connsiteX0" fmla="*/ 0 w 3640850"/>
                          <a:gd name="connsiteY0" fmla="*/ 3056237 h 6269191"/>
                          <a:gd name="connsiteX1" fmla="*/ 3031290 w 3640850"/>
                          <a:gd name="connsiteY1" fmla="*/ 0 h 6269191"/>
                          <a:gd name="connsiteX2" fmla="*/ 3640850 w 3640850"/>
                          <a:gd name="connsiteY2" fmla="*/ 4028251 h 6269191"/>
                          <a:gd name="connsiteX3" fmla="*/ 3196179 w 3640850"/>
                          <a:gd name="connsiteY3" fmla="*/ 6269191 h 6269191"/>
                          <a:gd name="connsiteX4" fmla="*/ 0 w 3640850"/>
                          <a:gd name="connsiteY4" fmla="*/ 3056237 h 6269191"/>
                          <a:gd name="connsiteX0" fmla="*/ 0 w 4266713"/>
                          <a:gd name="connsiteY0" fmla="*/ 3056237 h 6269191"/>
                          <a:gd name="connsiteX1" fmla="*/ 3031290 w 4266713"/>
                          <a:gd name="connsiteY1" fmla="*/ 0 h 6269191"/>
                          <a:gd name="connsiteX2" fmla="*/ 4266713 w 4266713"/>
                          <a:gd name="connsiteY2" fmla="*/ 1828807 h 6269191"/>
                          <a:gd name="connsiteX3" fmla="*/ 3196179 w 4266713"/>
                          <a:gd name="connsiteY3" fmla="*/ 6269191 h 6269191"/>
                          <a:gd name="connsiteX4" fmla="*/ 0 w 4266713"/>
                          <a:gd name="connsiteY4" fmla="*/ 3056237 h 6269191"/>
                          <a:gd name="connsiteX0" fmla="*/ 0 w 4258270"/>
                          <a:gd name="connsiteY0" fmla="*/ 3056237 h 6269191"/>
                          <a:gd name="connsiteX1" fmla="*/ 3031290 w 4258270"/>
                          <a:gd name="connsiteY1" fmla="*/ 0 h 6269191"/>
                          <a:gd name="connsiteX2" fmla="*/ 4258270 w 4258270"/>
                          <a:gd name="connsiteY2" fmla="*/ 1202749 h 6269191"/>
                          <a:gd name="connsiteX3" fmla="*/ 3196179 w 4258270"/>
                          <a:gd name="connsiteY3" fmla="*/ 6269191 h 6269191"/>
                          <a:gd name="connsiteX4" fmla="*/ 0 w 4258270"/>
                          <a:gd name="connsiteY4" fmla="*/ 3056237 h 6269191"/>
                          <a:gd name="connsiteX0" fmla="*/ 0 w 4258270"/>
                          <a:gd name="connsiteY0" fmla="*/ 3056237 h 7323607"/>
                          <a:gd name="connsiteX1" fmla="*/ 3031290 w 4258270"/>
                          <a:gd name="connsiteY1" fmla="*/ 0 h 7323607"/>
                          <a:gd name="connsiteX2" fmla="*/ 4258270 w 4258270"/>
                          <a:gd name="connsiteY2" fmla="*/ 1202749 h 7323607"/>
                          <a:gd name="connsiteX3" fmla="*/ 4258270 w 4258270"/>
                          <a:gd name="connsiteY3" fmla="*/ 7323607 h 7323607"/>
                          <a:gd name="connsiteX4" fmla="*/ 0 w 4258270"/>
                          <a:gd name="connsiteY4" fmla="*/ 3056237 h 7323607"/>
                          <a:gd name="connsiteX0" fmla="*/ 0 w 4258270"/>
                          <a:gd name="connsiteY0" fmla="*/ 3031524 h 7323607"/>
                          <a:gd name="connsiteX1" fmla="*/ 3031290 w 4258270"/>
                          <a:gd name="connsiteY1" fmla="*/ 0 h 7323607"/>
                          <a:gd name="connsiteX2" fmla="*/ 4258270 w 4258270"/>
                          <a:gd name="connsiteY2" fmla="*/ 1202749 h 7323607"/>
                          <a:gd name="connsiteX3" fmla="*/ 4258270 w 4258270"/>
                          <a:gd name="connsiteY3" fmla="*/ 7323607 h 7323607"/>
                          <a:gd name="connsiteX4" fmla="*/ 0 w 4258270"/>
                          <a:gd name="connsiteY4" fmla="*/ 3031524 h 7323607"/>
                          <a:gd name="connsiteX0" fmla="*/ 0 w 4258270"/>
                          <a:gd name="connsiteY0" fmla="*/ 3048000 h 7323607"/>
                          <a:gd name="connsiteX1" fmla="*/ 3031290 w 4258270"/>
                          <a:gd name="connsiteY1" fmla="*/ 0 h 7323607"/>
                          <a:gd name="connsiteX2" fmla="*/ 4258270 w 4258270"/>
                          <a:gd name="connsiteY2" fmla="*/ 1202749 h 7323607"/>
                          <a:gd name="connsiteX3" fmla="*/ 4258270 w 4258270"/>
                          <a:gd name="connsiteY3" fmla="*/ 7323607 h 7323607"/>
                          <a:gd name="connsiteX4" fmla="*/ 0 w 4258270"/>
                          <a:gd name="connsiteY4" fmla="*/ 3048000 h 7323607"/>
                          <a:gd name="connsiteX0" fmla="*/ 0 w 4299459"/>
                          <a:gd name="connsiteY0" fmla="*/ 3039762 h 7323607"/>
                          <a:gd name="connsiteX1" fmla="*/ 3072479 w 4299459"/>
                          <a:gd name="connsiteY1" fmla="*/ 0 h 7323607"/>
                          <a:gd name="connsiteX2" fmla="*/ 4299459 w 4299459"/>
                          <a:gd name="connsiteY2" fmla="*/ 1202749 h 7323607"/>
                          <a:gd name="connsiteX3" fmla="*/ 4299459 w 4299459"/>
                          <a:gd name="connsiteY3" fmla="*/ 7323607 h 7323607"/>
                          <a:gd name="connsiteX4" fmla="*/ 0 w 4299459"/>
                          <a:gd name="connsiteY4" fmla="*/ 3039762 h 7323607"/>
                          <a:gd name="connsiteX0" fmla="*/ 0 w 4151182"/>
                          <a:gd name="connsiteY0" fmla="*/ 3056238 h 7323607"/>
                          <a:gd name="connsiteX1" fmla="*/ 2924202 w 4151182"/>
                          <a:gd name="connsiteY1" fmla="*/ 0 h 7323607"/>
                          <a:gd name="connsiteX2" fmla="*/ 4151182 w 4151182"/>
                          <a:gd name="connsiteY2" fmla="*/ 1202749 h 7323607"/>
                          <a:gd name="connsiteX3" fmla="*/ 4151182 w 4151182"/>
                          <a:gd name="connsiteY3" fmla="*/ 7323607 h 7323607"/>
                          <a:gd name="connsiteX4" fmla="*/ 0 w 4151182"/>
                          <a:gd name="connsiteY4" fmla="*/ 3056238 h 7323607"/>
                          <a:gd name="connsiteX0" fmla="*/ 0 w 4282974"/>
                          <a:gd name="connsiteY0" fmla="*/ 3031524 h 7323607"/>
                          <a:gd name="connsiteX1" fmla="*/ 3055994 w 4282974"/>
                          <a:gd name="connsiteY1" fmla="*/ 0 h 7323607"/>
                          <a:gd name="connsiteX2" fmla="*/ 4282974 w 4282974"/>
                          <a:gd name="connsiteY2" fmla="*/ 1202749 h 7323607"/>
                          <a:gd name="connsiteX3" fmla="*/ 4282974 w 4282974"/>
                          <a:gd name="connsiteY3" fmla="*/ 7323607 h 7323607"/>
                          <a:gd name="connsiteX4" fmla="*/ 0 w 4282974"/>
                          <a:gd name="connsiteY4" fmla="*/ 3031524 h 7323607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4282974" h="7323607">
                            <a:moveTo>
                              <a:pt x="0" y="3031524"/>
                            </a:moveTo>
                            <a:lnTo>
                              <a:pt x="3055994" y="0"/>
                            </a:lnTo>
                            <a:lnTo>
                              <a:pt x="4282974" y="1202749"/>
                            </a:lnTo>
                            <a:lnTo>
                              <a:pt x="4282974" y="7323607"/>
                            </a:lnTo>
                            <a:lnTo>
                              <a:pt x="0" y="3031524"/>
                            </a:lnTo>
                            <a:close/>
                          </a:path>
                        </a:pathLst>
                      </a:custGeom>
                      <a:solidFill>
                        <a:schemeClr val="tx1">
                          <a:alpha val="48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E9FB488" id="Freeform: Shape 3" o:spid="_x0000_s1026" style="position:absolute;margin-left:275.05pt;margin-top:194.25pt;width:336.95pt;height:576.7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4282974,73236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" path="m,3031524l3055994,,4282974,1202749r,6120858l,3031524xe" fillcolor="black [3213]" stroked="f" strokeweight="2pt">
              <v:fill opacity="31354f"/>
              <v:path arrowok="t" o:connecttype="custom" o:connectlocs="0,3031724;3053348,0;4279265,1202828;4279265,7324090;0,3031724" o:connectangles="0,0,0,0,0"/>
              <w10:wrap anchorx="page" anchory="page"/>
            </v:shape>
          </w:pict>
        </mc:Fallback>
      </mc:AlternateContent>
    </w:r>
    <w:r w:rsidR="00266C5B">
      <w:rPr>
        <w:noProof/>
        <w:lang w:eastAsia="en-US"/>
      </w:rPr>
      <w:drawing>
        <wp:anchor distT="0" distB="0" distL="114300" distR="114300" simplePos="0" relativeHeight="251664384" behindDoc="0" locked="0" layoutInCell="1" allowOverlap="1" wp14:anchorId="0C8DF776" wp14:editId="3D5B16AD">
          <wp:simplePos x="0" y="0"/>
          <wp:positionH relativeFrom="page">
            <wp:posOffset>228600</wp:posOffset>
          </wp:positionH>
          <wp:positionV relativeFrom="page">
            <wp:posOffset>209550</wp:posOffset>
          </wp:positionV>
          <wp:extent cx="4187952" cy="4187952"/>
          <wp:effectExtent l="0" t="0" r="3175" b="3175"/>
          <wp:wrapNone/>
          <wp:docPr id="8" name="Graphic 3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phic 1" descr="colored rectangle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87952" cy="418795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66C5B">
      <w:rPr>
        <w:noProof/>
        <w:lang w:eastAsia="en-US"/>
      </w:rPr>
      <w:drawing>
        <wp:anchor distT="0" distB="0" distL="114300" distR="114300" simplePos="0" relativeHeight="251662336" behindDoc="0" locked="0" layoutInCell="1" allowOverlap="1" wp14:anchorId="6A81B626" wp14:editId="0D35BEB4">
          <wp:simplePos x="0" y="0"/>
          <wp:positionH relativeFrom="page">
            <wp:posOffset>-45720</wp:posOffset>
          </wp:positionH>
          <wp:positionV relativeFrom="page">
            <wp:posOffset>-9525</wp:posOffset>
          </wp:positionV>
          <wp:extent cx="7827264" cy="8147304"/>
          <wp:effectExtent l="0" t="0" r="2540" b="6350"/>
          <wp:wrapNone/>
          <wp:docPr id="9" name="Graphic 3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7264" cy="814730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8480" behindDoc="1" locked="0" layoutInCell="1" allowOverlap="1" wp14:anchorId="04238A32" wp14:editId="370D594E">
              <wp:simplePos x="0" y="0"/>
              <wp:positionH relativeFrom="column">
                <wp:posOffset>-1047750</wp:posOffset>
              </wp:positionH>
              <wp:positionV relativeFrom="paragraph">
                <wp:posOffset>4105275</wp:posOffset>
              </wp:positionV>
              <wp:extent cx="3829685" cy="3830320"/>
              <wp:effectExtent l="0" t="0" r="0" b="0"/>
              <wp:wrapNone/>
              <wp:docPr id="2" name="Freeform: Shap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829685" cy="3830320"/>
                      </a:xfrm>
                      <a:custGeom>
                        <a:avLst/>
                        <a:gdLst>
                          <a:gd name="connsiteX0" fmla="*/ 0 w 3958590"/>
                          <a:gd name="connsiteY0" fmla="*/ 0 h 2129155"/>
                          <a:gd name="connsiteX1" fmla="*/ 3958590 w 3958590"/>
                          <a:gd name="connsiteY1" fmla="*/ 0 h 2129155"/>
                          <a:gd name="connsiteX2" fmla="*/ 3958590 w 3958590"/>
                          <a:gd name="connsiteY2" fmla="*/ 2129155 h 2129155"/>
                          <a:gd name="connsiteX3" fmla="*/ 0 w 3958590"/>
                          <a:gd name="connsiteY3" fmla="*/ 2129155 h 2129155"/>
                          <a:gd name="connsiteX4" fmla="*/ 0 w 3958590"/>
                          <a:gd name="connsiteY4" fmla="*/ 0 h 2129155"/>
                          <a:gd name="connsiteX0" fmla="*/ 0 w 4302835"/>
                          <a:gd name="connsiteY0" fmla="*/ 0 h 2129155"/>
                          <a:gd name="connsiteX1" fmla="*/ 3958590 w 4302835"/>
                          <a:gd name="connsiteY1" fmla="*/ 0 h 2129155"/>
                          <a:gd name="connsiteX2" fmla="*/ 4302835 w 4302835"/>
                          <a:gd name="connsiteY2" fmla="*/ 2129155 h 2129155"/>
                          <a:gd name="connsiteX3" fmla="*/ 0 w 4302835"/>
                          <a:gd name="connsiteY3" fmla="*/ 2129155 h 2129155"/>
                          <a:gd name="connsiteX4" fmla="*/ 0 w 4302835"/>
                          <a:gd name="connsiteY4" fmla="*/ 0 h 2129155"/>
                          <a:gd name="connsiteX0" fmla="*/ 0 w 4302835"/>
                          <a:gd name="connsiteY0" fmla="*/ 1645920 h 3775075"/>
                          <a:gd name="connsiteX1" fmla="*/ 473052 w 4302835"/>
                          <a:gd name="connsiteY1" fmla="*/ 0 h 3775075"/>
                          <a:gd name="connsiteX2" fmla="*/ 4302835 w 4302835"/>
                          <a:gd name="connsiteY2" fmla="*/ 3775075 h 3775075"/>
                          <a:gd name="connsiteX3" fmla="*/ 0 w 4302835"/>
                          <a:gd name="connsiteY3" fmla="*/ 3775075 h 3775075"/>
                          <a:gd name="connsiteX4" fmla="*/ 0 w 4302835"/>
                          <a:gd name="connsiteY4" fmla="*/ 1645920 h 3775075"/>
                          <a:gd name="connsiteX0" fmla="*/ 0 w 4302835"/>
                          <a:gd name="connsiteY0" fmla="*/ 1700775 h 3829930"/>
                          <a:gd name="connsiteX1" fmla="*/ 402343 w 4302835"/>
                          <a:gd name="connsiteY1" fmla="*/ 0 h 3829930"/>
                          <a:gd name="connsiteX2" fmla="*/ 4302835 w 4302835"/>
                          <a:gd name="connsiteY2" fmla="*/ 3829930 h 3829930"/>
                          <a:gd name="connsiteX3" fmla="*/ 0 w 4302835"/>
                          <a:gd name="connsiteY3" fmla="*/ 3829930 h 3829930"/>
                          <a:gd name="connsiteX4" fmla="*/ 0 w 4302835"/>
                          <a:gd name="connsiteY4" fmla="*/ 1700775 h 3829930"/>
                          <a:gd name="connsiteX0" fmla="*/ 0 w 4302835"/>
                          <a:gd name="connsiteY0" fmla="*/ 1700775 h 3829930"/>
                          <a:gd name="connsiteX1" fmla="*/ 0 w 4302835"/>
                          <a:gd name="connsiteY1" fmla="*/ 0 h 3829930"/>
                          <a:gd name="connsiteX2" fmla="*/ 4302835 w 4302835"/>
                          <a:gd name="connsiteY2" fmla="*/ 3829930 h 3829930"/>
                          <a:gd name="connsiteX3" fmla="*/ 0 w 4302835"/>
                          <a:gd name="connsiteY3" fmla="*/ 3829930 h 3829930"/>
                          <a:gd name="connsiteX4" fmla="*/ 0 w 4302835"/>
                          <a:gd name="connsiteY4" fmla="*/ 1700775 h 3829930"/>
                          <a:gd name="connsiteX0" fmla="*/ 0 w 3802954"/>
                          <a:gd name="connsiteY0" fmla="*/ 1700775 h 3829930"/>
                          <a:gd name="connsiteX1" fmla="*/ 0 w 3802954"/>
                          <a:gd name="connsiteY1" fmla="*/ 0 h 3829930"/>
                          <a:gd name="connsiteX2" fmla="*/ 3802954 w 3802954"/>
                          <a:gd name="connsiteY2" fmla="*/ 3829930 h 3829930"/>
                          <a:gd name="connsiteX3" fmla="*/ 0 w 3802954"/>
                          <a:gd name="connsiteY3" fmla="*/ 3829930 h 3829930"/>
                          <a:gd name="connsiteX4" fmla="*/ 0 w 3802954"/>
                          <a:gd name="connsiteY4" fmla="*/ 1700775 h 3829930"/>
                          <a:gd name="connsiteX0" fmla="*/ 0 w 3802954"/>
                          <a:gd name="connsiteY0" fmla="*/ 1700775 h 3830205"/>
                          <a:gd name="connsiteX1" fmla="*/ 0 w 3802954"/>
                          <a:gd name="connsiteY1" fmla="*/ 0 h 3830205"/>
                          <a:gd name="connsiteX2" fmla="*/ 3802954 w 3802954"/>
                          <a:gd name="connsiteY2" fmla="*/ 3830205 h 3830205"/>
                          <a:gd name="connsiteX3" fmla="*/ 0 w 3802954"/>
                          <a:gd name="connsiteY3" fmla="*/ 3829930 h 3830205"/>
                          <a:gd name="connsiteX4" fmla="*/ 0 w 3802954"/>
                          <a:gd name="connsiteY4" fmla="*/ 1700775 h 3830205"/>
                          <a:gd name="connsiteX0" fmla="*/ 0 w 3830114"/>
                          <a:gd name="connsiteY0" fmla="*/ 1700775 h 3830205"/>
                          <a:gd name="connsiteX1" fmla="*/ 0 w 3830114"/>
                          <a:gd name="connsiteY1" fmla="*/ 0 h 3830205"/>
                          <a:gd name="connsiteX2" fmla="*/ 3830114 w 3830114"/>
                          <a:gd name="connsiteY2" fmla="*/ 3830205 h 3830205"/>
                          <a:gd name="connsiteX3" fmla="*/ 0 w 3830114"/>
                          <a:gd name="connsiteY3" fmla="*/ 3829930 h 3830205"/>
                          <a:gd name="connsiteX4" fmla="*/ 0 w 3830114"/>
                          <a:gd name="connsiteY4" fmla="*/ 1700775 h 383020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3830114" h="3830205">
                            <a:moveTo>
                              <a:pt x="0" y="1700775"/>
                            </a:moveTo>
                            <a:lnTo>
                              <a:pt x="0" y="0"/>
                            </a:lnTo>
                            <a:lnTo>
                              <a:pt x="3830114" y="3830205"/>
                            </a:lnTo>
                            <a:lnTo>
                              <a:pt x="0" y="3829930"/>
                            </a:lnTo>
                            <a:lnTo>
                              <a:pt x="0" y="1700775"/>
                            </a:lnTo>
                            <a:close/>
                          </a:path>
                        </a:pathLst>
                      </a:custGeom>
                      <a:solidFill>
                        <a:schemeClr val="tx1">
                          <a:alpha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17BFD3" id="Freeform: Shape 2" o:spid="_x0000_s1026" style="position:absolute;margin-left:-82.5pt;margin-top:323.25pt;width:301.55pt;height:301.6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3830114,3830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" path="m,1700775l,,3830114,3830205,,3829930,,1700775xe" fillcolor="black [3213]" stroked="f" strokeweight="2pt">
              <v:fill opacity="32896f"/>
              <v:path arrowok="t" o:connecttype="custom" o:connectlocs="0,1700826;0,0;3829685,3830320;0,3830045;0,1700826" o:connectangles="0,0,0,0,0"/>
            </v:shape>
          </w:pict>
        </mc:Fallback>
      </mc:AlternateContent>
    </w:r>
    <w:r w:rsidR="005D3D43">
      <w:rPr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D1E6CC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4567D1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9D443C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4E8E99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336276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650D01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B7267D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B8A680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956B99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D945B6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445663713">
    <w:abstractNumId w:val="9"/>
  </w:num>
  <w:num w:numId="2" w16cid:durableId="995718612">
    <w:abstractNumId w:val="8"/>
  </w:num>
  <w:num w:numId="3" w16cid:durableId="258757502">
    <w:abstractNumId w:val="8"/>
  </w:num>
  <w:num w:numId="4" w16cid:durableId="459225182">
    <w:abstractNumId w:val="7"/>
  </w:num>
  <w:num w:numId="5" w16cid:durableId="892153755">
    <w:abstractNumId w:val="6"/>
  </w:num>
  <w:num w:numId="6" w16cid:durableId="317223582">
    <w:abstractNumId w:val="5"/>
  </w:num>
  <w:num w:numId="7" w16cid:durableId="401802172">
    <w:abstractNumId w:val="4"/>
  </w:num>
  <w:num w:numId="8" w16cid:durableId="1933857212">
    <w:abstractNumId w:val="3"/>
  </w:num>
  <w:num w:numId="9" w16cid:durableId="310915143">
    <w:abstractNumId w:val="2"/>
  </w:num>
  <w:num w:numId="10" w16cid:durableId="321853598">
    <w:abstractNumId w:val="1"/>
  </w:num>
  <w:num w:numId="11" w16cid:durableId="11578436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76F4"/>
    <w:rsid w:val="00014688"/>
    <w:rsid w:val="00034639"/>
    <w:rsid w:val="000C1954"/>
    <w:rsid w:val="000F3CBA"/>
    <w:rsid w:val="00157304"/>
    <w:rsid w:val="00162167"/>
    <w:rsid w:val="001C2AB5"/>
    <w:rsid w:val="001F0D25"/>
    <w:rsid w:val="00204BBF"/>
    <w:rsid w:val="0026114C"/>
    <w:rsid w:val="00266C5B"/>
    <w:rsid w:val="0028261B"/>
    <w:rsid w:val="00295D62"/>
    <w:rsid w:val="002C76F4"/>
    <w:rsid w:val="002E178D"/>
    <w:rsid w:val="00312940"/>
    <w:rsid w:val="00320FB1"/>
    <w:rsid w:val="0036247E"/>
    <w:rsid w:val="003676E0"/>
    <w:rsid w:val="00370988"/>
    <w:rsid w:val="003A1342"/>
    <w:rsid w:val="003C2B7F"/>
    <w:rsid w:val="003D4520"/>
    <w:rsid w:val="004240B4"/>
    <w:rsid w:val="00431152"/>
    <w:rsid w:val="00440DAA"/>
    <w:rsid w:val="004536A8"/>
    <w:rsid w:val="00457582"/>
    <w:rsid w:val="00487D81"/>
    <w:rsid w:val="004C650E"/>
    <w:rsid w:val="004F2BF5"/>
    <w:rsid w:val="005530DE"/>
    <w:rsid w:val="00582365"/>
    <w:rsid w:val="00593153"/>
    <w:rsid w:val="005D1CB6"/>
    <w:rsid w:val="005D3D43"/>
    <w:rsid w:val="005D66BB"/>
    <w:rsid w:val="0062073E"/>
    <w:rsid w:val="006302ED"/>
    <w:rsid w:val="0065691B"/>
    <w:rsid w:val="006E1FC4"/>
    <w:rsid w:val="0071037B"/>
    <w:rsid w:val="007366D8"/>
    <w:rsid w:val="00760126"/>
    <w:rsid w:val="007663FC"/>
    <w:rsid w:val="00771650"/>
    <w:rsid w:val="007A31F9"/>
    <w:rsid w:val="007C5F57"/>
    <w:rsid w:val="00840718"/>
    <w:rsid w:val="00842EF5"/>
    <w:rsid w:val="00846903"/>
    <w:rsid w:val="00855D1F"/>
    <w:rsid w:val="00856F60"/>
    <w:rsid w:val="00885043"/>
    <w:rsid w:val="00887220"/>
    <w:rsid w:val="008D6E10"/>
    <w:rsid w:val="0090337E"/>
    <w:rsid w:val="0094040D"/>
    <w:rsid w:val="009602E1"/>
    <w:rsid w:val="00962499"/>
    <w:rsid w:val="0096317C"/>
    <w:rsid w:val="0099525A"/>
    <w:rsid w:val="00AD4FF3"/>
    <w:rsid w:val="00B012EB"/>
    <w:rsid w:val="00B06B4E"/>
    <w:rsid w:val="00B14B5B"/>
    <w:rsid w:val="00B417BE"/>
    <w:rsid w:val="00B43273"/>
    <w:rsid w:val="00BC55C2"/>
    <w:rsid w:val="00BE3888"/>
    <w:rsid w:val="00C14731"/>
    <w:rsid w:val="00C748FE"/>
    <w:rsid w:val="00CA2714"/>
    <w:rsid w:val="00CB7718"/>
    <w:rsid w:val="00D140B1"/>
    <w:rsid w:val="00D50386"/>
    <w:rsid w:val="00D54712"/>
    <w:rsid w:val="00D9590C"/>
    <w:rsid w:val="00D96413"/>
    <w:rsid w:val="00DA1FDC"/>
    <w:rsid w:val="00E11863"/>
    <w:rsid w:val="00E144F7"/>
    <w:rsid w:val="00E83C48"/>
    <w:rsid w:val="00EC4581"/>
    <w:rsid w:val="00ED1D19"/>
    <w:rsid w:val="00EF1525"/>
    <w:rsid w:val="00FE3A1D"/>
    <w:rsid w:val="00FE4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D2693D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000000" w:themeColor="text1"/>
        <w:sz w:val="18"/>
        <w:szCs w:val="18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1" w:qFormat="1"/>
    <w:lsdException w:name="heading 2" w:semiHidden="1" w:uiPriority="1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2" w:unhideWhenUsed="1" w:qFormat="1"/>
    <w:lsdException w:name="List Number" w:semiHidden="1" w:uiPriority="12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261B"/>
    <w:rPr>
      <w:sz w:val="24"/>
    </w:rPr>
  </w:style>
  <w:style w:type="paragraph" w:styleId="Heading1">
    <w:name w:val="heading 1"/>
    <w:basedOn w:val="NoSpacing"/>
    <w:link w:val="Heading1Char"/>
    <w:uiPriority w:val="9"/>
    <w:qFormat/>
    <w:rsid w:val="00ED1D19"/>
    <w:pPr>
      <w:spacing w:after="200"/>
      <w:ind w:left="1440" w:right="4896"/>
      <w:contextualSpacing/>
      <w:outlineLvl w:val="0"/>
    </w:pPr>
    <w:rPr>
      <w:rFonts w:cs="Times New Roman"/>
      <w:b/>
      <w:caps/>
      <w:sz w:val="60"/>
      <w:szCs w:val="60"/>
      <w:lang w:eastAsia="en-US"/>
    </w:rPr>
  </w:style>
  <w:style w:type="paragraph" w:styleId="Heading2">
    <w:name w:val="heading 2"/>
    <w:basedOn w:val="Normal"/>
    <w:link w:val="Heading2Char"/>
    <w:uiPriority w:val="9"/>
    <w:qFormat/>
    <w:rsid w:val="00B14B5B"/>
    <w:pPr>
      <w:keepNext/>
      <w:spacing w:before="400"/>
      <w:ind w:left="1440" w:right="5328"/>
      <w:contextualSpacing/>
      <w:outlineLvl w:val="1"/>
    </w:pPr>
    <w:rPr>
      <w:rFonts w:asciiTheme="majorHAnsi" w:hAnsiTheme="majorHAnsi" w:cs="Arial"/>
      <w:b/>
      <w:bCs/>
      <w:i/>
      <w:iCs/>
      <w:sz w:val="32"/>
      <w:szCs w:val="34"/>
      <w:lang w:eastAsia="en-US"/>
    </w:rPr>
  </w:style>
  <w:style w:type="paragraph" w:styleId="Heading3">
    <w:name w:val="heading 3"/>
    <w:basedOn w:val="Normal"/>
    <w:link w:val="Heading3Char"/>
    <w:uiPriority w:val="9"/>
    <w:qFormat/>
    <w:rsid w:val="005D66BB"/>
    <w:pPr>
      <w:spacing w:before="2880"/>
      <w:contextualSpacing/>
      <w:outlineLvl w:val="2"/>
    </w:pPr>
    <w:rPr>
      <w:rFonts w:cs="Times New Roman"/>
      <w:b/>
      <w:caps/>
      <w:color w:val="FFFFFF" w:themeColor="background1"/>
      <w:sz w:val="32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87220"/>
    <w:pPr>
      <w:spacing w:before="680" w:after="200"/>
      <w:contextualSpacing/>
      <w:jc w:val="center"/>
      <w:outlineLvl w:val="3"/>
    </w:pPr>
    <w:rPr>
      <w:rFonts w:eastAsiaTheme="majorEastAsia" w:cstheme="majorBidi"/>
      <w:b/>
      <w:iCs/>
      <w:sz w:val="2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962499"/>
    <w:pPr>
      <w:keepNext/>
      <w:keepLines/>
      <w:spacing w:before="100" w:after="100"/>
      <w:outlineLvl w:val="4"/>
    </w:pPr>
    <w:rPr>
      <w:rFonts w:eastAsiaTheme="majorEastAsia" w:cstheme="majorBidi"/>
      <w:color w:val="FFFFFF" w:themeColor="background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C650E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525A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94E1C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525A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C650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i/>
      <w:iCs/>
      <w:spacing w:val="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4C650E"/>
    <w:rPr>
      <w:b/>
      <w:bCs/>
      <w:caps w:val="0"/>
      <w:smallCaps/>
      <w:color w:val="3E762A" w:themeColor="accent1" w:themeShade="BF"/>
      <w:spacing w:val="0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rsid w:val="00855D1F"/>
    <w:pPr>
      <w:tabs>
        <w:tab w:val="center" w:pos="4680"/>
        <w:tab w:val="right" w:pos="9360"/>
      </w:tabs>
    </w:pPr>
    <w:rPr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855D1F"/>
    <w:rPr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ED1D19"/>
    <w:rPr>
      <w:rFonts w:cs="Times New Roman"/>
      <w:b/>
      <w:caps/>
      <w:sz w:val="60"/>
      <w:szCs w:val="60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B14B5B"/>
    <w:rPr>
      <w:rFonts w:asciiTheme="majorHAnsi" w:hAnsiTheme="majorHAnsi" w:cs="Arial"/>
      <w:b/>
      <w:bCs/>
      <w:i/>
      <w:iCs/>
      <w:sz w:val="32"/>
      <w:szCs w:val="34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5D66BB"/>
    <w:rPr>
      <w:rFonts w:cs="Times New Roman"/>
      <w:b/>
      <w:caps/>
      <w:color w:val="FFFFFF" w:themeColor="background1"/>
      <w:sz w:val="32"/>
      <w:lang w:eastAsia="en-US"/>
    </w:rPr>
  </w:style>
  <w:style w:type="table" w:styleId="TableGrid">
    <w:name w:val="Table Grid"/>
    <w:basedOn w:val="TableNormal"/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ame">
    <w:name w:val="Name"/>
    <w:basedOn w:val="Normal"/>
    <w:uiPriority w:val="18"/>
    <w:qFormat/>
    <w:pPr>
      <w:spacing w:before="600" w:after="400"/>
      <w:jc w:val="center"/>
    </w:pPr>
    <w:rPr>
      <w:rFonts w:cs="Times New Roman"/>
      <w:b/>
      <w:i/>
      <w:color w:val="044458" w:themeColor="accent6" w:themeShade="80"/>
      <w:sz w:val="34"/>
      <w:lang w:eastAsia="en-US"/>
    </w:rPr>
  </w:style>
  <w:style w:type="paragraph" w:customStyle="1" w:styleId="ContactInfo">
    <w:name w:val="Contact Info"/>
    <w:basedOn w:val="Normal"/>
    <w:uiPriority w:val="19"/>
    <w:qFormat/>
    <w:rsid w:val="00D96413"/>
    <w:pPr>
      <w:spacing w:before="160"/>
      <w:contextualSpacing/>
    </w:pPr>
    <w:rPr>
      <w:rFonts w:cs="Times New Roman"/>
      <w:b/>
      <w:color w:val="FFFFFF" w:themeColor="background1"/>
      <w:lang w:eastAsia="en-US"/>
    </w:rPr>
  </w:style>
  <w:style w:type="paragraph" w:styleId="ListBullet">
    <w:name w:val="List Bullet"/>
    <w:basedOn w:val="Normal"/>
    <w:uiPriority w:val="12"/>
    <w:qFormat/>
    <w:pPr>
      <w:numPr>
        <w:numId w:val="1"/>
      </w:numPr>
      <w:spacing w:after="120" w:line="360" w:lineRule="auto"/>
    </w:pPr>
    <w:rPr>
      <w:rFonts w:cs="Times New Roman"/>
      <w:sz w:val="20"/>
      <w:lang w:eastAsia="en-US"/>
    </w:rPr>
  </w:style>
  <w:style w:type="paragraph" w:styleId="NoSpacing">
    <w:name w:val="No Spacing"/>
    <w:uiPriority w:val="1"/>
    <w:semiHidden/>
    <w:unhideWhenUsed/>
    <w:qFormat/>
  </w:style>
  <w:style w:type="character" w:styleId="PlaceholderText">
    <w:name w:val="Placeholder Text"/>
    <w:basedOn w:val="DefaultParagraphFont"/>
    <w:uiPriority w:val="99"/>
    <w:semiHidden/>
    <w:rsid w:val="004C650E"/>
    <w:rPr>
      <w:color w:val="595959" w:themeColor="text1" w:themeTint="A6"/>
    </w:rPr>
  </w:style>
  <w:style w:type="paragraph" w:styleId="ListNumber">
    <w:name w:val="List Number"/>
    <w:basedOn w:val="Normal"/>
    <w:uiPriority w:val="12"/>
    <w:qFormat/>
    <w:pPr>
      <w:numPr>
        <w:numId w:val="3"/>
      </w:numPr>
      <w:spacing w:after="120" w:line="360" w:lineRule="auto"/>
    </w:pPr>
    <w:rPr>
      <w:rFonts w:cs="Times New Roman"/>
      <w:sz w:val="20"/>
      <w:lang w:eastAsia="en-US"/>
    </w:rPr>
  </w:style>
  <w:style w:type="character" w:styleId="Hyperlink">
    <w:name w:val="Hyperlink"/>
    <w:basedOn w:val="DefaultParagraphFont"/>
    <w:uiPriority w:val="99"/>
    <w:unhideWhenUsed/>
    <w:rsid w:val="004C650E"/>
    <w:rPr>
      <w:color w:val="3E762A" w:themeColor="accent1" w:themeShade="B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C650E"/>
    <w:rPr>
      <w:color w:val="595959" w:themeColor="text1" w:themeTint="A6"/>
      <w:shd w:val="clear" w:color="auto" w:fill="E6E6E6"/>
    </w:rPr>
  </w:style>
  <w:style w:type="character" w:styleId="Emphasis">
    <w:name w:val="Emphasis"/>
    <w:basedOn w:val="DefaultParagraphFont"/>
    <w:uiPriority w:val="20"/>
    <w:qFormat/>
    <w:rsid w:val="00840718"/>
    <w:rPr>
      <w:iCs/>
      <w:color w:val="FFFFFF" w:themeColor="background1"/>
    </w:rPr>
  </w:style>
  <w:style w:type="character" w:customStyle="1" w:styleId="Heading4Char">
    <w:name w:val="Heading 4 Char"/>
    <w:basedOn w:val="DefaultParagraphFont"/>
    <w:link w:val="Heading4"/>
    <w:uiPriority w:val="9"/>
    <w:rsid w:val="00887220"/>
    <w:rPr>
      <w:rFonts w:eastAsiaTheme="majorEastAsia" w:cstheme="majorBidi"/>
      <w:b/>
      <w:iCs/>
      <w:sz w:val="22"/>
    </w:rPr>
  </w:style>
  <w:style w:type="character" w:customStyle="1" w:styleId="Heading5Char">
    <w:name w:val="Heading 5 Char"/>
    <w:basedOn w:val="DefaultParagraphFont"/>
    <w:link w:val="Heading5"/>
    <w:uiPriority w:val="9"/>
    <w:rsid w:val="00962499"/>
    <w:rPr>
      <w:rFonts w:eastAsiaTheme="majorEastAsia" w:cstheme="majorBidi"/>
      <w:color w:val="FFFFFF" w:themeColor="background1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C650E"/>
    <w:rPr>
      <w:rFonts w:asciiTheme="majorHAnsi" w:eastAsiaTheme="majorEastAsia" w:hAnsiTheme="majorHAnsi" w:cstheme="majorBidi"/>
      <w:color w:val="294E1C" w:themeColor="accent1" w:themeShade="7F"/>
      <w:sz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C650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4C650E"/>
    <w:rPr>
      <w:i/>
      <w:iCs/>
      <w:color w:val="3E762A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4C650E"/>
    <w:pPr>
      <w:pBdr>
        <w:top w:val="single" w:sz="4" w:space="10" w:color="3E762A" w:themeColor="accent1" w:themeShade="BF"/>
        <w:bottom w:val="single" w:sz="4" w:space="10" w:color="3E762A" w:themeColor="accent1" w:themeShade="BF"/>
      </w:pBdr>
      <w:spacing w:before="360" w:after="360"/>
      <w:ind w:left="864" w:right="864"/>
      <w:jc w:val="center"/>
    </w:pPr>
    <w:rPr>
      <w:i/>
      <w:iCs/>
      <w:color w:val="3E762A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4C650E"/>
    <w:rPr>
      <w:i/>
      <w:iCs/>
      <w:color w:val="3E762A" w:themeColor="accent1" w:themeShade="BF"/>
      <w:sz w:val="24"/>
    </w:rPr>
  </w:style>
  <w:style w:type="paragraph" w:styleId="BlockText">
    <w:name w:val="Block Text"/>
    <w:basedOn w:val="Normal"/>
    <w:uiPriority w:val="99"/>
    <w:semiHidden/>
    <w:unhideWhenUsed/>
    <w:rsid w:val="004C650E"/>
    <w:pPr>
      <w:pBdr>
        <w:top w:val="single" w:sz="2" w:space="10" w:color="3E762A" w:themeColor="accent1" w:themeShade="BF" w:shadow="1"/>
        <w:left w:val="single" w:sz="2" w:space="10" w:color="3E762A" w:themeColor="accent1" w:themeShade="BF" w:shadow="1"/>
        <w:bottom w:val="single" w:sz="2" w:space="10" w:color="3E762A" w:themeColor="accent1" w:themeShade="BF" w:shadow="1"/>
        <w:right w:val="single" w:sz="2" w:space="10" w:color="3E762A" w:themeColor="accent1" w:themeShade="BF" w:shadow="1"/>
      </w:pBdr>
      <w:ind w:left="1152" w:right="1152"/>
    </w:pPr>
    <w:rPr>
      <w:i/>
      <w:iCs/>
      <w:color w:val="3E762A" w:themeColor="accent1" w:themeShade="BF"/>
    </w:rPr>
  </w:style>
  <w:style w:type="character" w:styleId="FollowedHyperlink">
    <w:name w:val="FollowedHyperlink"/>
    <w:basedOn w:val="DefaultParagraphFont"/>
    <w:uiPriority w:val="99"/>
    <w:semiHidden/>
    <w:unhideWhenUsed/>
    <w:rsid w:val="004C650E"/>
    <w:rPr>
      <w:color w:val="A75E05"/>
      <w:u w:val="single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9525A"/>
    <w:pPr>
      <w:spacing w:after="200"/>
    </w:pPr>
    <w:rPr>
      <w:i/>
      <w:iCs/>
      <w:color w:val="455F51" w:themeColor="text2"/>
      <w:sz w:val="18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525A"/>
    <w:rPr>
      <w:rFonts w:asciiTheme="majorHAnsi" w:eastAsiaTheme="majorEastAsia" w:hAnsiTheme="majorHAnsi" w:cstheme="majorBidi"/>
      <w:i/>
      <w:iCs/>
      <w:color w:val="294E1C" w:themeColor="accent1" w:themeShade="7F"/>
      <w:sz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525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ListParagraph">
    <w:name w:val="List Paragraph"/>
    <w:basedOn w:val="Normal"/>
    <w:uiPriority w:val="34"/>
    <w:semiHidden/>
    <w:unhideWhenUsed/>
    <w:qFormat/>
    <w:rsid w:val="0099525A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99525A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99525A"/>
    <w:rPr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semiHidden/>
    <w:unhideWhenUsed/>
    <w:qFormat/>
    <w:rsid w:val="0099525A"/>
    <w:rPr>
      <w:b/>
      <w:bCs/>
    </w:rPr>
  </w:style>
  <w:style w:type="paragraph" w:styleId="Subtitle">
    <w:name w:val="Subtitle"/>
    <w:basedOn w:val="Normal"/>
    <w:next w:val="Normal"/>
    <w:link w:val="SubtitleChar"/>
    <w:uiPriority w:val="11"/>
    <w:semiHidden/>
    <w:unhideWhenUsed/>
    <w:qFormat/>
    <w:rsid w:val="0099525A"/>
    <w:pPr>
      <w:numPr>
        <w:ilvl w:val="1"/>
      </w:numPr>
      <w:spacing w:after="160"/>
    </w:pPr>
    <w:rPr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99525A"/>
    <w:rPr>
      <w:color w:val="5A5A5A" w:themeColor="text1" w:themeTint="A5"/>
      <w:spacing w:val="15"/>
      <w:sz w:val="22"/>
      <w:szCs w:val="22"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99525A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99525A"/>
    <w:rPr>
      <w:smallCaps/>
      <w:color w:val="5A5A5A" w:themeColor="text1" w:themeTint="A5"/>
    </w:rPr>
  </w:style>
  <w:style w:type="paragraph" w:styleId="Title">
    <w:name w:val="Title"/>
    <w:basedOn w:val="Normal"/>
    <w:next w:val="Normal"/>
    <w:link w:val="TitleChar"/>
    <w:uiPriority w:val="10"/>
    <w:semiHidden/>
    <w:unhideWhenUsed/>
    <w:qFormat/>
    <w:rsid w:val="0099525A"/>
    <w:pPr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semiHidden/>
    <w:rsid w:val="0099525A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9525A"/>
    <w:pPr>
      <w:keepNext/>
      <w:keepLines/>
      <w:spacing w:before="240" w:after="0"/>
      <w:ind w:left="0" w:right="0"/>
      <w:contextualSpacing w:val="0"/>
      <w:outlineLvl w:val="9"/>
    </w:pPr>
    <w:rPr>
      <w:rFonts w:asciiTheme="majorHAnsi" w:eastAsiaTheme="majorEastAsia" w:hAnsiTheme="majorHAnsi" w:cstheme="majorBidi"/>
      <w:b w:val="0"/>
      <w:caps w:val="0"/>
      <w:color w:val="3E762A" w:themeColor="accent1" w:themeShade="BF"/>
      <w:sz w:val="32"/>
      <w:szCs w:val="32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svg"/><Relationship Id="rId2" Type="http://schemas.openxmlformats.org/officeDocument/2006/relationships/image" Target="media/image2.png"/><Relationship Id="rId1" Type="http://schemas.openxmlformats.org/officeDocument/2006/relationships/image" Target="media/image1.jpg"/><Relationship Id="rId5" Type="http://schemas.openxmlformats.org/officeDocument/2006/relationships/image" Target="media/image5.svg"/><Relationship Id="rId4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Lee-Steckman\AppData\Roaming\Microsoft\Templates\Flyer%20with%20tear-off%20tabs%20and%20ar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531CF6880C6451CA9145D96321E204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DD3FB-B8CD-4015-A27B-5123474D41D0}"/>
      </w:docPartPr>
      <w:docPartBody>
        <w:p w:rsidR="008F25A1" w:rsidRDefault="008F25A1">
          <w:pPr>
            <w:pStyle w:val="8531CF6880C6451CA9145D96321E2044"/>
          </w:pPr>
          <w:r w:rsidRPr="00962499">
            <w:t>your Name</w:t>
          </w:r>
        </w:p>
      </w:docPartBody>
    </w:docPart>
    <w:docPart>
      <w:docPartPr>
        <w:name w:val="06A5046864334F6880A0F0F4AE0B051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A663584-4065-4AAE-B0AE-164AE86D38DF}"/>
      </w:docPartPr>
      <w:docPartBody>
        <w:p w:rsidR="008F25A1" w:rsidRDefault="008F25A1">
          <w:pPr>
            <w:pStyle w:val="06A5046864334F6880A0F0F4AE0B0513"/>
          </w:pPr>
          <w:r w:rsidRPr="00962499">
            <w:rPr>
              <w:rStyle w:val="Emphasis"/>
            </w:rPr>
            <w:t>E</w:t>
          </w:r>
          <w:r w:rsidRPr="00962499">
            <w:t>mail</w:t>
          </w:r>
        </w:p>
      </w:docPartBody>
    </w:docPart>
    <w:docPart>
      <w:docPartPr>
        <w:name w:val="3B97729D9A4E40679DC6F6C9E73888D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9987DC4-64D4-4B4F-95AB-1A6C0DC4EB4C}"/>
      </w:docPartPr>
      <w:docPartBody>
        <w:p w:rsidR="008F25A1" w:rsidRDefault="008F25A1">
          <w:pPr>
            <w:pStyle w:val="3B97729D9A4E40679DC6F6C9E73888D4"/>
          </w:pPr>
          <w:r>
            <w:t>Name</w:t>
          </w:r>
        </w:p>
      </w:docPartBody>
    </w:docPart>
    <w:docPart>
      <w:docPartPr>
        <w:name w:val="15F96D4A14AC41D6A0C537C007569E5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6C78D92-3FBB-4C46-8F8E-682633B5A0D7}"/>
      </w:docPartPr>
      <w:docPartBody>
        <w:p w:rsidR="008F25A1" w:rsidRDefault="008F25A1">
          <w:pPr>
            <w:pStyle w:val="15F96D4A14AC41D6A0C537C007569E5C"/>
          </w:pPr>
          <w:r>
            <w:t>Name</w:t>
          </w:r>
        </w:p>
      </w:docPartBody>
    </w:docPart>
    <w:docPart>
      <w:docPartPr>
        <w:name w:val="ED0DAB12CB7540088B4AC51398073FD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F5FD83-8F51-45FB-AEC1-A959D6550026}"/>
      </w:docPartPr>
      <w:docPartBody>
        <w:p w:rsidR="008F25A1" w:rsidRDefault="008F25A1">
          <w:pPr>
            <w:pStyle w:val="ED0DAB12CB7540088B4AC51398073FD1"/>
          </w:pPr>
          <w:r>
            <w:t>Name</w:t>
          </w:r>
        </w:p>
      </w:docPartBody>
    </w:docPart>
    <w:docPart>
      <w:docPartPr>
        <w:name w:val="65B8164B0DF9499B9A49FFC68ACF73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B3202D9-A863-4AF7-AFC9-97FB2EC16ACE}"/>
      </w:docPartPr>
      <w:docPartBody>
        <w:p w:rsidR="008F25A1" w:rsidRDefault="008F25A1">
          <w:pPr>
            <w:pStyle w:val="65B8164B0DF9499B9A49FFC68ACF730E"/>
          </w:pPr>
          <w:r>
            <w:t>Name</w:t>
          </w:r>
        </w:p>
      </w:docPartBody>
    </w:docPart>
    <w:docPart>
      <w:docPartPr>
        <w:name w:val="D26FB42CCB294132953518C1FC9B43D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34611FB-20F4-4348-AEF8-FEA474532012}"/>
      </w:docPartPr>
      <w:docPartBody>
        <w:p w:rsidR="008F25A1" w:rsidRDefault="008F25A1">
          <w:pPr>
            <w:pStyle w:val="D26FB42CCB294132953518C1FC9B43D6"/>
          </w:pPr>
          <w:r>
            <w:t>Name</w:t>
          </w:r>
        </w:p>
      </w:docPartBody>
    </w:docPart>
    <w:docPart>
      <w:docPartPr>
        <w:name w:val="6ED9C6581AD8475C8809C67C7C49571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14FB8DA-8200-4088-81C5-EAA5369FBDD6}"/>
      </w:docPartPr>
      <w:docPartBody>
        <w:p w:rsidR="008F25A1" w:rsidRDefault="008F25A1">
          <w:pPr>
            <w:pStyle w:val="6ED9C6581AD8475C8809C67C7C49571B"/>
          </w:pPr>
          <w:r>
            <w:t>Name</w:t>
          </w:r>
        </w:p>
      </w:docPartBody>
    </w:docPart>
    <w:docPart>
      <w:docPartPr>
        <w:name w:val="962048FAB2504843A031E0D3FD3D185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4C72A-6B40-4935-B6FB-56B17EB8A03F}"/>
      </w:docPartPr>
      <w:docPartBody>
        <w:p w:rsidR="008F25A1" w:rsidRDefault="008F25A1">
          <w:pPr>
            <w:pStyle w:val="962048FAB2504843A031E0D3FD3D1858"/>
          </w:pPr>
          <w:r>
            <w:t>Name</w:t>
          </w:r>
        </w:p>
      </w:docPartBody>
    </w:docPart>
    <w:docPart>
      <w:docPartPr>
        <w:name w:val="4B2225BB3D97483D8F091E0A0538B5C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D1C3DDD-D619-485B-9C52-D3EE1C375D5A}"/>
      </w:docPartPr>
      <w:docPartBody>
        <w:p w:rsidR="008F25A1" w:rsidRDefault="008F25A1">
          <w:pPr>
            <w:pStyle w:val="4B2225BB3D97483D8F091E0A0538B5C0"/>
          </w:pPr>
          <w:r>
            <w:t>Email</w:t>
          </w:r>
        </w:p>
      </w:docPartBody>
    </w:docPart>
    <w:docPart>
      <w:docPartPr>
        <w:name w:val="15772B860E2347D6A148954EA96267C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A396846-CF27-47F6-9B9D-DC5BF50EC0A9}"/>
      </w:docPartPr>
      <w:docPartBody>
        <w:p w:rsidR="008F25A1" w:rsidRDefault="008F25A1" w:rsidP="008F25A1">
          <w:pPr>
            <w:pStyle w:val="15772B860E2347D6A148954EA96267C0"/>
          </w:pPr>
          <w:r>
            <w:t>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Sans Typewriter Bold Obl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25A1"/>
    <w:rsid w:val="00517D77"/>
    <w:rsid w:val="00881CC9"/>
    <w:rsid w:val="008F2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8531CF6880C6451CA9145D96321E2044">
    <w:name w:val="8531CF6880C6451CA9145D96321E2044"/>
  </w:style>
  <w:style w:type="character" w:styleId="Emphasis">
    <w:name w:val="Emphasis"/>
    <w:basedOn w:val="DefaultParagraphFont"/>
    <w:uiPriority w:val="20"/>
    <w:qFormat/>
    <w:rPr>
      <w:iCs/>
      <w:color w:val="FFFFFF" w:themeColor="background1"/>
    </w:rPr>
  </w:style>
  <w:style w:type="paragraph" w:customStyle="1" w:styleId="06A5046864334F6880A0F0F4AE0B0513">
    <w:name w:val="06A5046864334F6880A0F0F4AE0B0513"/>
  </w:style>
  <w:style w:type="paragraph" w:customStyle="1" w:styleId="3B97729D9A4E40679DC6F6C9E73888D4">
    <w:name w:val="3B97729D9A4E40679DC6F6C9E73888D4"/>
  </w:style>
  <w:style w:type="paragraph" w:customStyle="1" w:styleId="15F96D4A14AC41D6A0C537C007569E5C">
    <w:name w:val="15F96D4A14AC41D6A0C537C007569E5C"/>
  </w:style>
  <w:style w:type="paragraph" w:customStyle="1" w:styleId="1488146E888B4F32B487112F992DCD7F">
    <w:name w:val="1488146E888B4F32B487112F992DCD7F"/>
  </w:style>
  <w:style w:type="paragraph" w:customStyle="1" w:styleId="ED0DAB12CB7540088B4AC51398073FD1">
    <w:name w:val="ED0DAB12CB7540088B4AC51398073FD1"/>
  </w:style>
  <w:style w:type="paragraph" w:customStyle="1" w:styleId="65B8164B0DF9499B9A49FFC68ACF730E">
    <w:name w:val="65B8164B0DF9499B9A49FFC68ACF730E"/>
  </w:style>
  <w:style w:type="paragraph" w:customStyle="1" w:styleId="D26FB42CCB294132953518C1FC9B43D6">
    <w:name w:val="D26FB42CCB294132953518C1FC9B43D6"/>
  </w:style>
  <w:style w:type="paragraph" w:customStyle="1" w:styleId="6ED9C6581AD8475C8809C67C7C49571B">
    <w:name w:val="6ED9C6581AD8475C8809C67C7C49571B"/>
  </w:style>
  <w:style w:type="paragraph" w:customStyle="1" w:styleId="962048FAB2504843A031E0D3FD3D1858">
    <w:name w:val="962048FAB2504843A031E0D3FD3D1858"/>
  </w:style>
  <w:style w:type="paragraph" w:customStyle="1" w:styleId="4B2225BB3D97483D8F091E0A0538B5C0">
    <w:name w:val="4B2225BB3D97483D8F091E0A0538B5C0"/>
  </w:style>
  <w:style w:type="paragraph" w:customStyle="1" w:styleId="15772B860E2347D6A148954EA96267C0">
    <w:name w:val="15772B860E2347D6A148954EA96267C0"/>
    <w:rsid w:val="008F25A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Flyer">
  <a:themeElements>
    <a:clrScheme name="Green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Custom 24">
      <a:majorFont>
        <a:latin typeface="Lucida Sans Typewriter Bold Oblique"/>
        <a:ea typeface=""/>
        <a:cs typeface=""/>
      </a:majorFont>
      <a:minorFont>
        <a:latin typeface="Segoe U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>988 Suicide &amp; Crisis Lifeline</CompanyEmail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FEEA802-45DD-4C21-AC20-4D39C684404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90EC43B-B86F-4610-B73D-62CA069E0905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CA4F9885-1038-4EC2-94D6-ADB8E737458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Flyer with tear-off tabs and art</Template>
  <TotalTime>0</TotalTime>
  <Pages>1</Pages>
  <Words>91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988 Suicide &amp; Crisis Lifeline</dc:subject>
  <dc:creator/>
  <cp:keywords/>
  <dc:description/>
  <cp:lastModifiedBy/>
  <cp:revision>1</cp:revision>
  <dcterms:created xsi:type="dcterms:W3CDTF">2023-04-05T15:12:00Z</dcterms:created>
  <dcterms:modified xsi:type="dcterms:W3CDTF">2023-04-06T18:43:00Z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